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B88" w:rsidRDefault="006D704F">
      <w:r>
        <w:rPr>
          <w:noProof/>
          <w:lang w:eastAsia="en-GB"/>
        </w:rPr>
        <w:drawing>
          <wp:inline distT="0" distB="0" distL="0" distR="0">
            <wp:extent cx="6810375" cy="9429750"/>
            <wp:effectExtent l="0" t="0" r="9525" b="0"/>
            <wp:docPr id="1" name="Picture 1" descr="\\heathland.local\ths\THS_Staff_HD\AHAMMOND\Pictures\2012-02-29\How the heart Beat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eathland.local\ths\THS_Staff_HD\AHAMMOND\Pictures\2012-02-29\How the heart Beats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04F" w:rsidRDefault="006D704F"/>
    <w:p w:rsidR="006D704F" w:rsidRDefault="006D704F"/>
    <w:p w:rsidR="006D704F" w:rsidRDefault="006D704F">
      <w:r>
        <w:rPr>
          <w:noProof/>
          <w:lang w:eastAsia="en-GB"/>
        </w:rPr>
        <w:lastRenderedPageBreak/>
        <w:drawing>
          <wp:inline distT="0" distB="0" distL="0" distR="0">
            <wp:extent cx="6924675" cy="9582150"/>
            <wp:effectExtent l="0" t="0" r="9525" b="0"/>
            <wp:docPr id="2" name="Picture 2" descr="\\heathland.local\ths\THS_Staff_HD\AHAMMOND\Pictures\2012-02-29\How the heart Beat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eathland.local\ths\THS_Staff_HD\AHAMMOND\Pictures\2012-02-29\How the heart Beats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04F" w:rsidRDefault="006D704F"/>
    <w:p w:rsidR="006D704F" w:rsidRDefault="006D704F">
      <w:r>
        <w:rPr>
          <w:noProof/>
          <w:lang w:eastAsia="en-GB"/>
        </w:rPr>
        <w:lastRenderedPageBreak/>
        <w:drawing>
          <wp:inline distT="0" distB="0" distL="0" distR="0">
            <wp:extent cx="7110730" cy="9556821"/>
            <wp:effectExtent l="0" t="0" r="0" b="6350"/>
            <wp:docPr id="3" name="Picture 3" descr="\\heathland.local\ths\THS_Staff_HD\AHAMMOND\Pictures\2012-02-29\How the heart Beat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eathland.local\ths\THS_Staff_HD\AHAMMOND\Pictures\2012-02-29\How the heart Beats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55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04F" w:rsidRDefault="006D704F"/>
    <w:p w:rsidR="006D704F" w:rsidRDefault="006D704F">
      <w:r>
        <w:rPr>
          <w:noProof/>
          <w:lang w:eastAsia="en-GB"/>
        </w:rPr>
        <w:lastRenderedPageBreak/>
        <w:drawing>
          <wp:inline distT="0" distB="0" distL="0" distR="0">
            <wp:extent cx="6924675" cy="9124950"/>
            <wp:effectExtent l="0" t="0" r="9525" b="0"/>
            <wp:docPr id="4" name="Picture 4" descr="\\heathland.local\ths\THS_Staff_HD\AHAMMOND\Pictures\2012-02-29\How the heart Beat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heathland.local\ths\THS_Staff_HD\AHAMMOND\Pictures\2012-02-29\How the heart Beats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04F" w:rsidRDefault="006D704F"/>
    <w:p w:rsidR="006D704F" w:rsidRDefault="006D704F"/>
    <w:p w:rsidR="006D704F" w:rsidRDefault="006D704F"/>
    <w:p w:rsidR="006D704F" w:rsidRDefault="006D704F">
      <w:r>
        <w:rPr>
          <w:noProof/>
          <w:lang w:eastAsia="en-GB"/>
        </w:rPr>
        <w:lastRenderedPageBreak/>
        <w:drawing>
          <wp:inline distT="0" distB="0" distL="0" distR="0">
            <wp:extent cx="6867525" cy="5905500"/>
            <wp:effectExtent l="0" t="0" r="9525" b="0"/>
            <wp:docPr id="5" name="Picture 5" descr="\\heathland.local\ths\THS_Staff_HD\AHAMMOND\Pictures\2012-02-29\How the heart Beat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heathland.local\ths\THS_Staff_HD\AHAMMOND\Pictures\2012-02-29\How the heart Beats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04F" w:rsidRDefault="006D704F"/>
    <w:p w:rsidR="006D704F" w:rsidRDefault="006D704F">
      <w:bookmarkStart w:id="0" w:name="_GoBack"/>
      <w:bookmarkEnd w:id="0"/>
    </w:p>
    <w:sectPr w:rsidR="006D704F" w:rsidSect="006D704F">
      <w:pgSz w:w="11906" w:h="16838"/>
      <w:pgMar w:top="284" w:right="282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04F"/>
    <w:rsid w:val="00295B88"/>
    <w:rsid w:val="006D7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0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0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905B635F</Template>
  <TotalTime>4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AHAMMOND</dc:creator>
  <cp:lastModifiedBy>AHAMMOND</cp:lastModifiedBy>
  <cp:revision>1</cp:revision>
  <dcterms:created xsi:type="dcterms:W3CDTF">2012-02-29T14:32:00Z</dcterms:created>
  <dcterms:modified xsi:type="dcterms:W3CDTF">2012-02-29T14:36:00Z</dcterms:modified>
</cp:coreProperties>
</file>